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C67" w:rsidRDefault="004A6C67" w:rsidP="008333FB">
      <w:pPr>
        <w:spacing w:after="0"/>
        <w:rPr>
          <w:b/>
          <w:bCs/>
          <w:color w:val="FF0000"/>
        </w:rPr>
      </w:pPr>
    </w:p>
    <w:p w:rsidR="004A6C67" w:rsidRPr="00ED43DD" w:rsidRDefault="004A6C67" w:rsidP="008333FB">
      <w:pPr>
        <w:spacing w:after="0"/>
        <w:rPr>
          <w:b/>
          <w:bCs/>
          <w:i/>
          <w:iCs/>
          <w:color w:val="FF0000"/>
          <w:sz w:val="18"/>
          <w:szCs w:val="18"/>
        </w:rPr>
      </w:pPr>
      <w:r>
        <w:rPr>
          <w:b/>
          <w:bCs/>
          <w:color w:val="FF0000"/>
        </w:rPr>
        <w:t>SECONDO</w:t>
      </w:r>
      <w:r w:rsidRPr="0000618B">
        <w:rPr>
          <w:b/>
          <w:bCs/>
          <w:color w:val="FF0000"/>
        </w:rPr>
        <w:t xml:space="preserve"> ANNO</w:t>
      </w:r>
      <w:r>
        <w:rPr>
          <w:b/>
          <w:bCs/>
          <w:color w:val="FF0000"/>
        </w:rPr>
        <w:t xml:space="preserve">          </w:t>
      </w:r>
      <w:r w:rsidRPr="00ED43DD">
        <w:rPr>
          <w:b/>
          <w:bCs/>
          <w:i/>
          <w:iCs/>
          <w:color w:val="FF0000"/>
          <w:sz w:val="18"/>
          <w:szCs w:val="18"/>
        </w:rPr>
        <w:t xml:space="preserve">                             </w:t>
      </w:r>
      <w:r>
        <w:rPr>
          <w:b/>
          <w:bCs/>
          <w:i/>
          <w:iCs/>
          <w:color w:val="FF0000"/>
          <w:sz w:val="18"/>
          <w:szCs w:val="18"/>
        </w:rPr>
        <w:t xml:space="preserve">                                                                        </w:t>
      </w:r>
      <w:r w:rsidRPr="00ED43DD">
        <w:rPr>
          <w:b/>
          <w:bCs/>
          <w:i/>
          <w:iCs/>
          <w:color w:val="FF0000"/>
          <w:sz w:val="18"/>
          <w:szCs w:val="18"/>
        </w:rPr>
        <w:t xml:space="preserve">    In rosso evidenziati i responsabili del corso</w:t>
      </w:r>
    </w:p>
    <w:p w:rsidR="004A6C67" w:rsidRDefault="004A6C67" w:rsidP="0000618B">
      <w:pPr>
        <w:spacing w:after="0"/>
        <w:rPr>
          <w:b/>
          <w:bCs/>
          <w:i/>
          <w:iCs/>
          <w:u w:val="single"/>
        </w:rPr>
      </w:pPr>
      <w:bookmarkStart w:id="0" w:name="_GoBack"/>
      <w:bookmarkEnd w:id="0"/>
      <w:r w:rsidRPr="0000618B">
        <w:rPr>
          <w:b/>
          <w:bCs/>
          <w:i/>
          <w:iCs/>
          <w:u w:val="single"/>
        </w:rPr>
        <w:t>Primo semestre</w:t>
      </w:r>
    </w:p>
    <w:p w:rsidR="004A6C67" w:rsidRPr="0000618B" w:rsidRDefault="004A6C67" w:rsidP="0000618B">
      <w:pPr>
        <w:spacing w:after="0"/>
        <w:rPr>
          <w:b/>
          <w:bCs/>
          <w:i/>
          <w:iCs/>
          <w:u w:val="single"/>
        </w:rPr>
      </w:pPr>
    </w:p>
    <w:tbl>
      <w:tblPr>
        <w:tblW w:w="11023" w:type="dxa"/>
        <w:tblInd w:w="-106" w:type="dxa"/>
        <w:tblLook w:val="00A0"/>
      </w:tblPr>
      <w:tblGrid>
        <w:gridCol w:w="5920"/>
        <w:gridCol w:w="1134"/>
        <w:gridCol w:w="1985"/>
        <w:gridCol w:w="1984"/>
      </w:tblGrid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 xml:space="preserve">1035046 PROMOZIONE DELLA SALUTE E SICUREZZA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  <w:rPr>
                <w:b/>
                <w:bCs/>
              </w:rPr>
            </w:pPr>
            <w:r w:rsidRPr="003274D8">
              <w:rPr>
                <w:b/>
                <w:bCs/>
              </w:rPr>
              <w:t>CFU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SSD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DOCENTE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-Medicina legale                                          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2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MED/43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Mele A.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-Igiene                        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1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MED/42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Quintili M.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-Sicurezza negli ambienti di lavoro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1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MED/44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Lista A.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-Radioprotezione    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1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MED/36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  <w:rPr>
                <w:color w:val="FF0000"/>
                <w:u w:val="single"/>
              </w:rPr>
            </w:pPr>
            <w:r w:rsidRPr="003274D8">
              <w:rPr>
                <w:color w:val="FF0000"/>
                <w:u w:val="single"/>
              </w:rPr>
              <w:t>Messineo D.</w:t>
            </w:r>
            <w:r>
              <w:rPr>
                <w:color w:val="FF0000"/>
                <w:u w:val="single"/>
              </w:rPr>
              <w:t>-</w:t>
            </w:r>
            <w:r w:rsidRPr="007F3D86">
              <w:rPr>
                <w:color w:val="000000"/>
                <w:u w:val="single"/>
              </w:rPr>
              <w:t>LUCIDI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</w:pP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 xml:space="preserve">1035181 DIAGNOSTICA PER IMMAGINI I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  <w:rPr>
                <w:b/>
                <w:bCs/>
              </w:rPr>
            </w:pPr>
            <w:r w:rsidRPr="003274D8">
              <w:rPr>
                <w:b/>
                <w:bCs/>
              </w:rPr>
              <w:t>CFU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SSD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DOCENTE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-Diagnostica per immagini e radioterapia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2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MED/36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  <w:rPr>
                <w:u w:val="single"/>
              </w:rPr>
            </w:pPr>
            <w:r w:rsidRPr="003274D8">
              <w:rPr>
                <w:color w:val="FF0000"/>
                <w:u w:val="single"/>
              </w:rPr>
              <w:t>Ciccariello M.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-Diagnostica per immagini e radioterapia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1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MED/36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 </w:t>
            </w:r>
            <w:r>
              <w:t>-lucidi</w:t>
            </w:r>
            <w:r w:rsidRPr="003274D8">
              <w:t>.</w:t>
            </w:r>
            <w:r>
              <w:t>Pacifici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-Neuroradiologia                                    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2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MED/37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Berardi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-Anatomia patologica                    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1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MED/08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Berardi</w:t>
            </w:r>
            <w:r>
              <w:t>-SCAPECCIA</w:t>
            </w:r>
          </w:p>
        </w:tc>
      </w:tr>
    </w:tbl>
    <w:p w:rsidR="004A6C67" w:rsidRDefault="004A6C67" w:rsidP="0000618B">
      <w:pPr>
        <w:spacing w:after="0"/>
      </w:pPr>
    </w:p>
    <w:tbl>
      <w:tblPr>
        <w:tblW w:w="11023" w:type="dxa"/>
        <w:tblInd w:w="-106" w:type="dxa"/>
        <w:tblLook w:val="00A0"/>
      </w:tblPr>
      <w:tblGrid>
        <w:gridCol w:w="5920"/>
        <w:gridCol w:w="1134"/>
        <w:gridCol w:w="1985"/>
        <w:gridCol w:w="1984"/>
      </w:tblGrid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 xml:space="preserve">1035208 DIAGNOSTICA VASCOLARE        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  <w:rPr>
                <w:b/>
                <w:bCs/>
              </w:rPr>
            </w:pPr>
            <w:r w:rsidRPr="003274D8">
              <w:rPr>
                <w:b/>
                <w:bCs/>
              </w:rPr>
              <w:t>CFU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SSD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DOCENTE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-Diagnostica per immagini e radioterapia  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2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MED/36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  <w:rPr>
                <w:u w:val="single"/>
              </w:rPr>
            </w:pPr>
            <w:r w:rsidRPr="003274D8">
              <w:rPr>
                <w:color w:val="FF0000"/>
                <w:u w:val="single"/>
              </w:rPr>
              <w:t>Iacoboni C</w:t>
            </w:r>
            <w:r w:rsidRPr="003274D8">
              <w:rPr>
                <w:u w:val="single"/>
              </w:rPr>
              <w:t>.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-Scienze tecniche mediche applicate         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3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MED/50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Scipioni A.</w:t>
            </w:r>
            <w:r>
              <w:t>-lucidi</w:t>
            </w:r>
          </w:p>
        </w:tc>
      </w:tr>
    </w:tbl>
    <w:p w:rsidR="004A6C67" w:rsidRDefault="004A6C67" w:rsidP="0000618B">
      <w:pPr>
        <w:spacing w:after="0"/>
      </w:pPr>
    </w:p>
    <w:p w:rsidR="004A6C67" w:rsidRDefault="004A6C67" w:rsidP="0000618B">
      <w:pPr>
        <w:spacing w:after="0"/>
        <w:rPr>
          <w:b/>
          <w:bCs/>
          <w:i/>
          <w:iCs/>
          <w:u w:val="single"/>
        </w:rPr>
      </w:pPr>
      <w:r w:rsidRPr="0000618B">
        <w:rPr>
          <w:b/>
          <w:bCs/>
          <w:i/>
          <w:iCs/>
          <w:u w:val="single"/>
        </w:rPr>
        <w:t>Secondo semestre</w:t>
      </w:r>
    </w:p>
    <w:p w:rsidR="004A6C67" w:rsidRPr="0000618B" w:rsidRDefault="004A6C67" w:rsidP="0000618B">
      <w:pPr>
        <w:spacing w:after="0"/>
        <w:rPr>
          <w:b/>
          <w:bCs/>
          <w:i/>
          <w:iCs/>
          <w:u w:val="single"/>
        </w:rPr>
      </w:pPr>
    </w:p>
    <w:tbl>
      <w:tblPr>
        <w:tblW w:w="11023" w:type="dxa"/>
        <w:tblInd w:w="-106" w:type="dxa"/>
        <w:tblLook w:val="00A0"/>
      </w:tblPr>
      <w:tblGrid>
        <w:gridCol w:w="5920"/>
        <w:gridCol w:w="1134"/>
        <w:gridCol w:w="1985"/>
        <w:gridCol w:w="1984"/>
      </w:tblGrid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keepLines/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 xml:space="preserve">1035049 DIRITTO E ORGANIZZAZIONE DEI SERVIZI SANITARI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keepLines/>
              <w:spacing w:after="0" w:line="240" w:lineRule="auto"/>
              <w:jc w:val="center"/>
              <w:rPr>
                <w:b/>
                <w:bCs/>
              </w:rPr>
            </w:pPr>
            <w:r w:rsidRPr="003274D8">
              <w:rPr>
                <w:b/>
                <w:bCs/>
              </w:rPr>
              <w:t>CFU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keepLines/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SSD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keepLines/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DOCENTE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keepLines/>
              <w:spacing w:after="0" w:line="240" w:lineRule="auto"/>
            </w:pPr>
            <w:r w:rsidRPr="003274D8">
              <w:t xml:space="preserve">-Economia e organizzazione aziendale   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keepLines/>
              <w:spacing w:after="0" w:line="240" w:lineRule="auto"/>
              <w:jc w:val="center"/>
            </w:pPr>
            <w:r w:rsidRPr="003274D8">
              <w:t>2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keepLines/>
              <w:spacing w:after="0" w:line="240" w:lineRule="auto"/>
            </w:pPr>
            <w:r w:rsidRPr="003274D8">
              <w:t>SECS-P/10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keepLines/>
              <w:spacing w:after="0" w:line="240" w:lineRule="auto"/>
            </w:pPr>
            <w:r w:rsidRPr="003274D8">
              <w:t>La Torre G.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keepLines/>
              <w:spacing w:after="0" w:line="240" w:lineRule="auto"/>
            </w:pPr>
            <w:r w:rsidRPr="003274D8">
              <w:t xml:space="preserve">-Diritto del lavoro         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keepLines/>
              <w:spacing w:after="0" w:line="240" w:lineRule="auto"/>
              <w:jc w:val="center"/>
            </w:pPr>
            <w:r w:rsidRPr="003274D8">
              <w:t>1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keepLines/>
              <w:spacing w:after="0" w:line="240" w:lineRule="auto"/>
            </w:pPr>
            <w:r w:rsidRPr="003274D8">
              <w:t>IUS/07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keepLines/>
              <w:spacing w:after="0" w:line="240" w:lineRule="auto"/>
            </w:pPr>
            <w:r w:rsidRPr="003274D8">
              <w:t>Memè F.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keepLines/>
              <w:spacing w:after="0" w:line="240" w:lineRule="auto"/>
            </w:pPr>
            <w:r w:rsidRPr="003274D8">
              <w:t xml:space="preserve">-Management sanitario   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keepLines/>
              <w:spacing w:after="0" w:line="240" w:lineRule="auto"/>
              <w:jc w:val="center"/>
            </w:pPr>
            <w:r w:rsidRPr="003274D8">
              <w:t>1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keepLines/>
              <w:spacing w:after="0" w:line="240" w:lineRule="auto"/>
            </w:pPr>
            <w:r w:rsidRPr="003274D8">
              <w:t>SECS-P/07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keepLines/>
              <w:spacing w:after="0" w:line="240" w:lineRule="auto"/>
              <w:rPr>
                <w:u w:val="single"/>
              </w:rPr>
            </w:pPr>
            <w:r w:rsidRPr="003274D8">
              <w:rPr>
                <w:color w:val="FF0000"/>
                <w:u w:val="single"/>
              </w:rPr>
              <w:t>La Torre G</w:t>
            </w:r>
            <w:r w:rsidRPr="003274D8">
              <w:rPr>
                <w:u w:val="single"/>
              </w:rPr>
              <w:t>.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keepLines/>
              <w:spacing w:after="0" w:line="240" w:lineRule="auto"/>
            </w:pPr>
            <w:r w:rsidRPr="003274D8">
              <w:t xml:space="preserve">-Sistemi di elaborazione delle informazioni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keepLines/>
              <w:spacing w:after="0" w:line="240" w:lineRule="auto"/>
              <w:jc w:val="center"/>
            </w:pPr>
            <w:r w:rsidRPr="003274D8">
              <w:t>1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keepLines/>
              <w:spacing w:after="0" w:line="240" w:lineRule="auto"/>
            </w:pPr>
            <w:r w:rsidRPr="003274D8">
              <w:t>ING-INF/05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keepLines/>
              <w:spacing w:after="0" w:line="240" w:lineRule="auto"/>
            </w:pPr>
            <w:r w:rsidRPr="003274D8">
              <w:t>Ciotti M.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</w:pP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 xml:space="preserve">1035184 SCIENZE INTERDISCIPLINARI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  <w:rPr>
                <w:b/>
                <w:bCs/>
              </w:rPr>
            </w:pPr>
            <w:r w:rsidRPr="003274D8">
              <w:rPr>
                <w:b/>
                <w:bCs/>
              </w:rPr>
              <w:t>CFU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SSD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DOCENTE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-Malattie del sangue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2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MED/15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Del Giudice I.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-Oncologia                                    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2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MED/06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Cicconetti P.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-Reumatologia                               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2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MED/16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  <w:rPr>
                <w:u w:val="single"/>
              </w:rPr>
            </w:pPr>
            <w:r w:rsidRPr="003274D8">
              <w:rPr>
                <w:color w:val="FF0000"/>
                <w:u w:val="single"/>
              </w:rPr>
              <w:t>Conti F.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-Anestesiologia                                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1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MED/41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Masieri S.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</w:pP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 xml:space="preserve">1035209 DIAGNOSTICA PER IMMAGINI II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  <w:rPr>
                <w:b/>
                <w:bCs/>
              </w:rPr>
            </w:pPr>
            <w:r w:rsidRPr="003274D8">
              <w:rPr>
                <w:b/>
                <w:bCs/>
              </w:rPr>
              <w:t>CFU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SSD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>DOCENTE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-Diagnostica per immagini e radioterapia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3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MED/36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  <w:rPr>
                <w:u w:val="single"/>
              </w:rPr>
            </w:pPr>
            <w:r w:rsidRPr="003274D8">
              <w:rPr>
                <w:color w:val="FF0000"/>
                <w:u w:val="single"/>
              </w:rPr>
              <w:t>Napoli A.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 xml:space="preserve">-Scienze tecniche mediche applicate       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3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MED/50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Moroni M.</w:t>
            </w: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</w:pP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</w:pPr>
          </w:p>
        </w:tc>
      </w:tr>
      <w:tr w:rsidR="004A6C67" w:rsidRPr="003274D8">
        <w:tc>
          <w:tcPr>
            <w:tcW w:w="5920" w:type="dxa"/>
          </w:tcPr>
          <w:p w:rsidR="004A6C67" w:rsidRPr="003274D8" w:rsidRDefault="004A6C67" w:rsidP="003274D8">
            <w:pPr>
              <w:spacing w:after="0" w:line="240" w:lineRule="auto"/>
              <w:rPr>
                <w:b/>
                <w:bCs/>
              </w:rPr>
            </w:pPr>
            <w:r w:rsidRPr="003274D8">
              <w:rPr>
                <w:b/>
                <w:bCs/>
              </w:rPr>
              <w:t xml:space="preserve">1035522 TRM TIROCINIO II                                                     </w:t>
            </w:r>
          </w:p>
        </w:tc>
        <w:tc>
          <w:tcPr>
            <w:tcW w:w="1134" w:type="dxa"/>
          </w:tcPr>
          <w:p w:rsidR="004A6C67" w:rsidRPr="003274D8" w:rsidRDefault="004A6C67" w:rsidP="003274D8">
            <w:pPr>
              <w:spacing w:after="0" w:line="240" w:lineRule="auto"/>
              <w:jc w:val="center"/>
            </w:pPr>
            <w:r w:rsidRPr="003274D8">
              <w:t>20</w:t>
            </w:r>
          </w:p>
        </w:tc>
        <w:tc>
          <w:tcPr>
            <w:tcW w:w="1985" w:type="dxa"/>
          </w:tcPr>
          <w:p w:rsidR="004A6C67" w:rsidRPr="003274D8" w:rsidRDefault="004A6C67" w:rsidP="003274D8">
            <w:pPr>
              <w:spacing w:after="0" w:line="240" w:lineRule="auto"/>
            </w:pPr>
            <w:r w:rsidRPr="003274D8">
              <w:t>MED/50</w:t>
            </w:r>
          </w:p>
        </w:tc>
        <w:tc>
          <w:tcPr>
            <w:tcW w:w="1984" w:type="dxa"/>
          </w:tcPr>
          <w:p w:rsidR="004A6C67" w:rsidRPr="003274D8" w:rsidRDefault="004A6C67" w:rsidP="003274D8">
            <w:pPr>
              <w:spacing w:after="0" w:line="240" w:lineRule="auto"/>
              <w:rPr>
                <w:color w:val="FF0000"/>
                <w:u w:val="single"/>
              </w:rPr>
            </w:pPr>
            <w:r w:rsidRPr="003274D8">
              <w:rPr>
                <w:color w:val="FF0000"/>
                <w:u w:val="single"/>
              </w:rPr>
              <w:t>Lucidi C.</w:t>
            </w:r>
          </w:p>
        </w:tc>
      </w:tr>
    </w:tbl>
    <w:p w:rsidR="004A6C67" w:rsidRPr="00D920E6" w:rsidRDefault="004A6C67" w:rsidP="0000618B">
      <w:pPr>
        <w:spacing w:after="0"/>
      </w:pPr>
    </w:p>
    <w:p w:rsidR="004A6C67" w:rsidRPr="00D920E6" w:rsidRDefault="004A6C67" w:rsidP="0000618B">
      <w:pPr>
        <w:spacing w:after="0"/>
        <w:rPr>
          <w:b/>
          <w:bCs/>
        </w:rPr>
      </w:pPr>
    </w:p>
    <w:p w:rsidR="004A6C67" w:rsidRPr="00D920E6" w:rsidRDefault="004A6C67" w:rsidP="0000618B">
      <w:pPr>
        <w:spacing w:after="0"/>
        <w:rPr>
          <w:b/>
          <w:bCs/>
        </w:rPr>
      </w:pPr>
    </w:p>
    <w:p w:rsidR="004A6C67" w:rsidRPr="00D920E6" w:rsidRDefault="004A6C67" w:rsidP="0000618B">
      <w:pPr>
        <w:spacing w:after="0"/>
        <w:rPr>
          <w:b/>
          <w:bCs/>
        </w:rPr>
      </w:pPr>
    </w:p>
    <w:p w:rsidR="004A6C67" w:rsidRDefault="004A6C67" w:rsidP="0000618B">
      <w:pPr>
        <w:spacing w:after="0"/>
      </w:pPr>
    </w:p>
    <w:sectPr w:rsidR="004A6C67" w:rsidSect="0000618B">
      <w:headerReference w:type="default" r:id="rId6"/>
      <w:footerReference w:type="default" r:id="rId7"/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C67" w:rsidRDefault="004A6C67" w:rsidP="0000618B">
      <w:pPr>
        <w:spacing w:after="0" w:line="240" w:lineRule="auto"/>
      </w:pPr>
      <w:r>
        <w:separator/>
      </w:r>
    </w:p>
  </w:endnote>
  <w:endnote w:type="continuationSeparator" w:id="0">
    <w:p w:rsidR="004A6C67" w:rsidRDefault="004A6C67" w:rsidP="00006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67" w:rsidRDefault="004A6C6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C67" w:rsidRDefault="004A6C67" w:rsidP="0000618B">
      <w:pPr>
        <w:spacing w:after="0" w:line="240" w:lineRule="auto"/>
      </w:pPr>
      <w:r>
        <w:separator/>
      </w:r>
    </w:p>
  </w:footnote>
  <w:footnote w:type="continuationSeparator" w:id="0">
    <w:p w:rsidR="004A6C67" w:rsidRDefault="004A6C67" w:rsidP="00006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67" w:rsidRPr="00903363" w:rsidRDefault="004A6C67" w:rsidP="003B30E4">
    <w:pPr>
      <w:spacing w:after="0" w:line="240" w:lineRule="auto"/>
      <w:rPr>
        <w:sz w:val="28"/>
        <w:szCs w:val="28"/>
      </w:rPr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2049" type="#_x0000_t202" style="position:absolute;margin-left:456.3pt;margin-top:-13.55pt;width:97.95pt;height:116.35pt;z-index:251660288;visibility:visible" stroked="f" strokeweight=".5pt">
          <v:textbox>
            <w:txbxContent>
              <w:p w:rsidR="004A6C67" w:rsidRPr="00903363" w:rsidRDefault="004A6C67">
                <w:r>
                  <w:rPr>
                    <w:noProof/>
                    <w:lang w:eastAsia="it-I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magine 2" o:spid="_x0000_i1027" type="#_x0000_t75" alt="img053" style="width:79.5pt;height:81pt;visibility:visible">
                      <v:imagedata r:id="rId1" o:title="" croptop="5643f" cropbottom="45672f" cropleft="6397f" cropright="45623f"/>
                    </v:shape>
                  </w:pict>
                </w:r>
              </w:p>
            </w:txbxContent>
          </v:textbox>
        </v:shape>
      </w:pict>
    </w:r>
    <w:r w:rsidRPr="00903363">
      <w:rPr>
        <w:b/>
        <w:bCs/>
        <w:sz w:val="28"/>
        <w:szCs w:val="28"/>
      </w:rPr>
      <w:t>Corso di Laurea in Tecniche di Radiologia Medica  per Immagini e Radioterapia</w:t>
    </w:r>
  </w:p>
  <w:p w:rsidR="004A6C67" w:rsidRPr="00903363" w:rsidRDefault="004A6C67" w:rsidP="003B30E4">
    <w:pPr>
      <w:spacing w:after="0" w:line="240" w:lineRule="auto"/>
      <w:rPr>
        <w:i/>
        <w:iCs/>
        <w:sz w:val="28"/>
        <w:szCs w:val="28"/>
      </w:rPr>
    </w:pPr>
    <w:r>
      <w:rPr>
        <w:i/>
        <w:iCs/>
        <w:sz w:val="28"/>
        <w:szCs w:val="28"/>
      </w:rPr>
      <w:t xml:space="preserve">                             </w:t>
    </w:r>
    <w:r w:rsidRPr="00903363">
      <w:rPr>
        <w:i/>
        <w:iCs/>
        <w:sz w:val="28"/>
        <w:szCs w:val="28"/>
      </w:rPr>
      <w:t>Presidente: Prof. Ferdinando D’Ambrosio</w:t>
    </w:r>
  </w:p>
  <w:p w:rsidR="004A6C67" w:rsidRPr="003B30E4" w:rsidRDefault="004A6C67" w:rsidP="003B30E4">
    <w:pPr>
      <w:pStyle w:val="Header"/>
      <w:rPr>
        <w:sz w:val="28"/>
        <w:szCs w:val="28"/>
      </w:rPr>
    </w:pPr>
    <w:r>
      <w:rPr>
        <w:sz w:val="28"/>
        <w:szCs w:val="28"/>
      </w:rPr>
      <w:t xml:space="preserve">     </w:t>
    </w:r>
    <w:r w:rsidRPr="003B30E4">
      <w:rPr>
        <w:sz w:val="28"/>
        <w:szCs w:val="28"/>
      </w:rPr>
      <w:t>(abilitante alla professione sanitaria di Tecnico di radiologia medica)</w:t>
    </w:r>
  </w:p>
  <w:p w:rsidR="004A6C67" w:rsidRPr="00D920E6" w:rsidRDefault="004A6C6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07B9"/>
    <w:rsid w:val="0000618B"/>
    <w:rsid w:val="00063898"/>
    <w:rsid w:val="00083732"/>
    <w:rsid w:val="000B035B"/>
    <w:rsid w:val="000F0423"/>
    <w:rsid w:val="001558FC"/>
    <w:rsid w:val="00166EB0"/>
    <w:rsid w:val="00194405"/>
    <w:rsid w:val="001B4EEC"/>
    <w:rsid w:val="001C0090"/>
    <w:rsid w:val="001F5B61"/>
    <w:rsid w:val="00216A94"/>
    <w:rsid w:val="002570DA"/>
    <w:rsid w:val="002C6570"/>
    <w:rsid w:val="003274D8"/>
    <w:rsid w:val="00356720"/>
    <w:rsid w:val="00396422"/>
    <w:rsid w:val="003B30E4"/>
    <w:rsid w:val="0042284B"/>
    <w:rsid w:val="00427271"/>
    <w:rsid w:val="0046502D"/>
    <w:rsid w:val="004756AE"/>
    <w:rsid w:val="004A6C67"/>
    <w:rsid w:val="004B5B48"/>
    <w:rsid w:val="004C2CA0"/>
    <w:rsid w:val="004E2109"/>
    <w:rsid w:val="005026E0"/>
    <w:rsid w:val="00572386"/>
    <w:rsid w:val="005A4175"/>
    <w:rsid w:val="005F51FC"/>
    <w:rsid w:val="00604465"/>
    <w:rsid w:val="00672FE8"/>
    <w:rsid w:val="00691123"/>
    <w:rsid w:val="006C2AC7"/>
    <w:rsid w:val="006E346B"/>
    <w:rsid w:val="006F22E8"/>
    <w:rsid w:val="00733902"/>
    <w:rsid w:val="00797829"/>
    <w:rsid w:val="007B1FDD"/>
    <w:rsid w:val="007B285F"/>
    <w:rsid w:val="007C5E87"/>
    <w:rsid w:val="007F3D86"/>
    <w:rsid w:val="00815AAD"/>
    <w:rsid w:val="00820A0F"/>
    <w:rsid w:val="00830D5E"/>
    <w:rsid w:val="008333FB"/>
    <w:rsid w:val="008804EE"/>
    <w:rsid w:val="00903363"/>
    <w:rsid w:val="00937CF3"/>
    <w:rsid w:val="009B0047"/>
    <w:rsid w:val="009B18D7"/>
    <w:rsid w:val="00A41084"/>
    <w:rsid w:val="00A458BF"/>
    <w:rsid w:val="00A91EEF"/>
    <w:rsid w:val="00AD3B8E"/>
    <w:rsid w:val="00B337F7"/>
    <w:rsid w:val="00BC43FF"/>
    <w:rsid w:val="00BE3935"/>
    <w:rsid w:val="00C23DF2"/>
    <w:rsid w:val="00D007B9"/>
    <w:rsid w:val="00D2292D"/>
    <w:rsid w:val="00D34FB7"/>
    <w:rsid w:val="00D4465A"/>
    <w:rsid w:val="00D6291F"/>
    <w:rsid w:val="00D920E6"/>
    <w:rsid w:val="00DE61CA"/>
    <w:rsid w:val="00E33B32"/>
    <w:rsid w:val="00EA4BE1"/>
    <w:rsid w:val="00EA7619"/>
    <w:rsid w:val="00ED43DD"/>
    <w:rsid w:val="00F15503"/>
    <w:rsid w:val="00F72825"/>
    <w:rsid w:val="00F84353"/>
    <w:rsid w:val="00FC3892"/>
    <w:rsid w:val="00FD2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91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061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0618B"/>
  </w:style>
  <w:style w:type="paragraph" w:styleId="Footer">
    <w:name w:val="footer"/>
    <w:basedOn w:val="Normal"/>
    <w:link w:val="FooterChar"/>
    <w:uiPriority w:val="99"/>
    <w:rsid w:val="000061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0618B"/>
  </w:style>
  <w:style w:type="table" w:styleId="TableGrid">
    <w:name w:val="Table Grid"/>
    <w:basedOn w:val="TableNormal"/>
    <w:uiPriority w:val="99"/>
    <w:rsid w:val="00FD269C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6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38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06389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26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26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4023">
                      <w:marLeft w:val="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26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E6A98D"/>
                                    <w:left w:val="single" w:sz="12" w:space="0" w:color="E6A98D"/>
                                    <w:bottom w:val="single" w:sz="12" w:space="0" w:color="E6A98D"/>
                                    <w:right w:val="single" w:sz="12" w:space="0" w:color="E6A98D"/>
                                  </w:divBdr>
                                  <w:divsChild>
                                    <w:div w:id="1585264026">
                                      <w:marLeft w:val="3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382</Words>
  <Characters>2178</Characters>
  <Application>Microsoft Office Outlook</Application>
  <DocSecurity>0</DocSecurity>
  <Lines>0</Lines>
  <Paragraphs>0</Paragraphs>
  <ScaleCrop>false</ScaleCrop>
  <Company>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SECONDO ANNO                                                                                                                   In rosso evidenziati i responsabili del corso</dc:title>
  <dc:subject/>
  <dc:creator>Utente Windows</dc:creator>
  <cp:keywords/>
  <dc:description/>
  <cp:lastModifiedBy>claudio.lucidi</cp:lastModifiedBy>
  <cp:revision>3</cp:revision>
  <cp:lastPrinted>2013-09-23T05:49:00Z</cp:lastPrinted>
  <dcterms:created xsi:type="dcterms:W3CDTF">2014-06-03T07:57:00Z</dcterms:created>
  <dcterms:modified xsi:type="dcterms:W3CDTF">2014-06-03T08:04:00Z</dcterms:modified>
</cp:coreProperties>
</file>